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F1405" w14:textId="77777777" w:rsidR="00153868" w:rsidRPr="00656009" w:rsidRDefault="00153868" w:rsidP="00153868">
      <w:pPr>
        <w:bidi/>
        <w:jc w:val="center"/>
        <w:rPr>
          <w:rFonts w:ascii="French Script MT" w:hAnsi="French Script MT" w:cs="Fanan"/>
          <w:color w:val="00B0F0"/>
          <w:sz w:val="30"/>
          <w:szCs w:val="30"/>
          <w:rtl/>
        </w:rPr>
      </w:pPr>
      <w:r w:rsidRPr="00656009">
        <w:rPr>
          <w:rFonts w:ascii="French Script MT" w:hAnsi="French Script MT" w:cs="Fanan" w:hint="cs"/>
          <w:color w:val="00B0F0"/>
          <w:sz w:val="30"/>
          <w:szCs w:val="30"/>
          <w:rtl/>
        </w:rPr>
        <w:t>استبدال ختم رسمي</w:t>
      </w:r>
    </w:p>
    <w:p w14:paraId="44FFA90E" w14:textId="77777777" w:rsidR="00153868" w:rsidRPr="00656009" w:rsidRDefault="00153868" w:rsidP="00153868">
      <w:pPr>
        <w:tabs>
          <w:tab w:val="left" w:pos="6264"/>
        </w:tabs>
        <w:bidi/>
        <w:rPr>
          <w:rFonts w:ascii="French Script MT" w:hAnsi="French Script MT" w:cs="Fanan"/>
          <w:color w:val="00B0F0"/>
          <w:sz w:val="10"/>
          <w:szCs w:val="10"/>
          <w:rtl/>
        </w:rPr>
      </w:pPr>
      <w:r w:rsidRPr="00656009">
        <w:rPr>
          <w:rFonts w:ascii="French Script MT" w:hAnsi="French Script MT" w:cs="Fanan"/>
          <w:color w:val="00B0F0"/>
          <w:sz w:val="10"/>
          <w:szCs w:val="10"/>
          <w:rtl/>
        </w:rPr>
        <w:tab/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068"/>
        <w:gridCol w:w="3780"/>
      </w:tblGrid>
      <w:tr w:rsidR="00153868" w:rsidRPr="00656009" w14:paraId="1A8BE18B" w14:textId="77777777" w:rsidTr="003300B6">
        <w:trPr>
          <w:jc w:val="center"/>
        </w:trPr>
        <w:tc>
          <w:tcPr>
            <w:tcW w:w="4068" w:type="dxa"/>
            <w:tcBorders>
              <w:top w:val="nil"/>
              <w:left w:val="nil"/>
              <w:right w:val="nil"/>
            </w:tcBorders>
          </w:tcPr>
          <w:p w14:paraId="1F05627E" w14:textId="77777777" w:rsidR="00153868" w:rsidRPr="00656009" w:rsidRDefault="00153868" w:rsidP="003300B6">
            <w:pPr>
              <w:bidi/>
              <w:jc w:val="center"/>
              <w:rPr>
                <w:rFonts w:ascii="French Script MT" w:hAnsi="French Script MT" w:cs="Fanan"/>
                <w:sz w:val="30"/>
                <w:szCs w:val="30"/>
                <w:rtl/>
              </w:rPr>
            </w:pPr>
            <w:r w:rsidRPr="00656009">
              <w:rPr>
                <w:rFonts w:ascii="French Script MT" w:hAnsi="French Script MT" w:cs="Fanan" w:hint="cs"/>
                <w:sz w:val="30"/>
                <w:szCs w:val="30"/>
                <w:rtl/>
              </w:rPr>
              <w:t>الختم القديم</w:t>
            </w:r>
          </w:p>
        </w:tc>
        <w:tc>
          <w:tcPr>
            <w:tcW w:w="3780" w:type="dxa"/>
            <w:tcBorders>
              <w:top w:val="nil"/>
              <w:left w:val="nil"/>
              <w:right w:val="nil"/>
            </w:tcBorders>
          </w:tcPr>
          <w:p w14:paraId="2CA03E89" w14:textId="77777777" w:rsidR="00153868" w:rsidRPr="00656009" w:rsidRDefault="00153868" w:rsidP="003300B6">
            <w:pPr>
              <w:bidi/>
              <w:jc w:val="center"/>
              <w:rPr>
                <w:rFonts w:ascii="French Script MT" w:hAnsi="French Script MT" w:cs="Fanan"/>
                <w:sz w:val="30"/>
                <w:szCs w:val="30"/>
                <w:rtl/>
              </w:rPr>
            </w:pPr>
            <w:r w:rsidRPr="00656009">
              <w:rPr>
                <w:rFonts w:ascii="French Script MT" w:hAnsi="French Script MT" w:cs="Fanan" w:hint="cs"/>
                <w:sz w:val="30"/>
                <w:szCs w:val="30"/>
                <w:rtl/>
              </w:rPr>
              <w:t>الختم الجديد</w:t>
            </w:r>
          </w:p>
        </w:tc>
      </w:tr>
      <w:tr w:rsidR="00153868" w:rsidRPr="00656009" w14:paraId="52494139" w14:textId="77777777" w:rsidTr="00153868">
        <w:trPr>
          <w:trHeight w:val="2114"/>
          <w:jc w:val="center"/>
        </w:trPr>
        <w:tc>
          <w:tcPr>
            <w:tcW w:w="4068" w:type="dxa"/>
          </w:tcPr>
          <w:p w14:paraId="035847D3" w14:textId="77777777" w:rsidR="00153868" w:rsidRPr="00656009" w:rsidRDefault="00153868" w:rsidP="003300B6">
            <w:pPr>
              <w:bidi/>
              <w:jc w:val="center"/>
              <w:rPr>
                <w:rFonts w:ascii="French Script MT" w:hAnsi="French Script MT" w:cs="Fanan"/>
                <w:color w:val="00B0F0"/>
                <w:sz w:val="36"/>
                <w:szCs w:val="36"/>
                <w:rtl/>
              </w:rPr>
            </w:pPr>
          </w:p>
        </w:tc>
        <w:tc>
          <w:tcPr>
            <w:tcW w:w="3780" w:type="dxa"/>
          </w:tcPr>
          <w:p w14:paraId="6CC81136" w14:textId="77777777" w:rsidR="00153868" w:rsidRPr="00656009" w:rsidRDefault="00153868" w:rsidP="003300B6">
            <w:pPr>
              <w:bidi/>
              <w:jc w:val="center"/>
              <w:rPr>
                <w:rFonts w:ascii="French Script MT" w:hAnsi="French Script MT" w:cs="Fanan"/>
                <w:color w:val="00B0F0"/>
                <w:sz w:val="36"/>
                <w:szCs w:val="36"/>
                <w:rtl/>
              </w:rPr>
            </w:pPr>
          </w:p>
        </w:tc>
      </w:tr>
    </w:tbl>
    <w:p w14:paraId="5F58043E" w14:textId="77777777" w:rsidR="00153868" w:rsidRPr="00656009" w:rsidRDefault="00153868" w:rsidP="00153868">
      <w:pPr>
        <w:bidi/>
        <w:jc w:val="center"/>
        <w:rPr>
          <w:rFonts w:ascii="French Script MT" w:hAnsi="French Script MT" w:cs="Fanan"/>
          <w:color w:val="00B0F0"/>
          <w:sz w:val="18"/>
          <w:szCs w:val="18"/>
          <w:rtl/>
        </w:rPr>
      </w:pPr>
    </w:p>
    <w:p w14:paraId="4EA7A4E0" w14:textId="77777777" w:rsidR="00153868" w:rsidRPr="00656009" w:rsidRDefault="00153868" w:rsidP="005E55F5">
      <w:pPr>
        <w:bidi/>
        <w:spacing w:line="360" w:lineRule="auto"/>
        <w:jc w:val="both"/>
        <w:rPr>
          <w:rFonts w:cs="Fanan"/>
          <w:sz w:val="30"/>
          <w:szCs w:val="30"/>
          <w:rtl/>
        </w:rPr>
      </w:pPr>
      <w:r w:rsidRPr="00656009">
        <w:rPr>
          <w:rFonts w:cs="Fanan" w:hint="cs"/>
          <w:sz w:val="30"/>
          <w:szCs w:val="30"/>
          <w:rtl/>
        </w:rPr>
        <w:t xml:space="preserve">أنا السيد/ السيدة </w:t>
      </w:r>
      <w:r w:rsidRPr="00656009">
        <w:rPr>
          <w:rFonts w:cs="Fanan" w:hint="cs"/>
          <w:sz w:val="12"/>
          <w:szCs w:val="12"/>
          <w:rtl/>
        </w:rPr>
        <w:t>............................................................................................................................</w:t>
      </w:r>
      <w:r w:rsidRPr="00656009">
        <w:rPr>
          <w:rFonts w:cs="Fanan" w:hint="cs"/>
          <w:sz w:val="30"/>
          <w:szCs w:val="30"/>
          <w:rtl/>
        </w:rPr>
        <w:t xml:space="preserve"> أحد منسوبي </w:t>
      </w:r>
      <w:r w:rsidRPr="00656009">
        <w:rPr>
          <w:rFonts w:cs="Fanan" w:hint="cs"/>
          <w:sz w:val="12"/>
          <w:szCs w:val="12"/>
          <w:rtl/>
        </w:rPr>
        <w:t>........................................................................................................</w:t>
      </w:r>
      <w:r w:rsidRPr="00656009">
        <w:rPr>
          <w:rFonts w:cs="Fanan" w:hint="cs"/>
          <w:sz w:val="30"/>
          <w:szCs w:val="30"/>
          <w:rtl/>
        </w:rPr>
        <w:t xml:space="preserve">، الجنسية </w:t>
      </w:r>
      <w:r w:rsidRPr="00656009">
        <w:rPr>
          <w:rFonts w:cs="Fanan" w:hint="cs"/>
          <w:sz w:val="12"/>
          <w:szCs w:val="12"/>
          <w:rtl/>
        </w:rPr>
        <w:t>.......................................................</w:t>
      </w:r>
      <w:r w:rsidRPr="00656009">
        <w:rPr>
          <w:rFonts w:cs="Fanan" w:hint="cs"/>
          <w:sz w:val="30"/>
          <w:szCs w:val="30"/>
          <w:rtl/>
        </w:rPr>
        <w:t xml:space="preserve"> بموجب السجل المدني رقم </w:t>
      </w:r>
      <w:r w:rsidRPr="00656009">
        <w:rPr>
          <w:rFonts w:cs="Fanan" w:hint="cs"/>
          <w:sz w:val="12"/>
          <w:szCs w:val="12"/>
          <w:rtl/>
        </w:rPr>
        <w:t>.......................................................</w:t>
      </w:r>
      <w:r w:rsidRPr="00656009">
        <w:rPr>
          <w:rFonts w:cs="Fanan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14:paraId="106D03DD" w14:textId="77777777" w:rsidR="00153868" w:rsidRPr="00656009" w:rsidRDefault="00153868" w:rsidP="005E55F5">
      <w:pPr>
        <w:bidi/>
        <w:spacing w:line="360" w:lineRule="auto"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656009">
        <w:rPr>
          <w:rFonts w:ascii="French Script MT" w:hAnsi="French Script MT" w:cs="Fanan" w:hint="cs"/>
          <w:color w:val="00B0F0"/>
          <w:sz w:val="32"/>
          <w:szCs w:val="32"/>
          <w:rtl/>
        </w:rPr>
        <w:t>والله ولي التوفيق ،،،</w:t>
      </w:r>
    </w:p>
    <w:tbl>
      <w:tblPr>
        <w:tblStyle w:val="a7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664"/>
        <w:gridCol w:w="1574"/>
        <w:gridCol w:w="3778"/>
      </w:tblGrid>
      <w:tr w:rsidR="00153868" w:rsidRPr="00656009" w14:paraId="2953F47B" w14:textId="77777777" w:rsidTr="003300B6">
        <w:trPr>
          <w:trHeight w:val="603"/>
        </w:trPr>
        <w:tc>
          <w:tcPr>
            <w:tcW w:w="4050" w:type="dxa"/>
            <w:vAlign w:val="center"/>
          </w:tcPr>
          <w:p w14:paraId="4139EAA2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656009">
              <w:rPr>
                <w:rFonts w:cs="Fanan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14:paraId="65EB2F47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0A819C40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656009">
              <w:rPr>
                <w:rFonts w:cs="Fanan" w:hint="cs"/>
                <w:sz w:val="34"/>
                <w:szCs w:val="34"/>
                <w:rtl/>
              </w:rPr>
              <w:t>المستلم</w:t>
            </w:r>
          </w:p>
        </w:tc>
      </w:tr>
      <w:tr w:rsidR="00153868" w:rsidRPr="00656009" w14:paraId="39B82015" w14:textId="77777777" w:rsidTr="003300B6">
        <w:trPr>
          <w:trHeight w:val="630"/>
        </w:trPr>
        <w:tc>
          <w:tcPr>
            <w:tcW w:w="4050" w:type="dxa"/>
            <w:vAlign w:val="center"/>
          </w:tcPr>
          <w:p w14:paraId="14D6D320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 xml:space="preserve">الاسم </w:t>
            </w: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106E2E32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6DEEF726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center"/>
          </w:tcPr>
          <w:p w14:paraId="038C557C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153868" w:rsidRPr="00656009" w14:paraId="281D9F97" w14:textId="77777777" w:rsidTr="003300B6">
        <w:trPr>
          <w:trHeight w:val="630"/>
        </w:trPr>
        <w:tc>
          <w:tcPr>
            <w:tcW w:w="4050" w:type="dxa"/>
            <w:vAlign w:val="center"/>
          </w:tcPr>
          <w:p w14:paraId="67B39BA5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 xml:space="preserve">الرقم الوظيفي </w:t>
            </w: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7066F6DC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391941AB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الرقم الوظيفي</w:t>
            </w:r>
          </w:p>
        </w:tc>
        <w:tc>
          <w:tcPr>
            <w:tcW w:w="3878" w:type="dxa"/>
            <w:vAlign w:val="center"/>
          </w:tcPr>
          <w:p w14:paraId="18F91EC1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153868" w:rsidRPr="00656009" w14:paraId="750A3654" w14:textId="77777777" w:rsidTr="003300B6">
        <w:trPr>
          <w:trHeight w:val="540"/>
        </w:trPr>
        <w:tc>
          <w:tcPr>
            <w:tcW w:w="4050" w:type="dxa"/>
            <w:vAlign w:val="center"/>
          </w:tcPr>
          <w:p w14:paraId="138036A7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12"/>
                <w:szCs w:val="12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 xml:space="preserve">التاريخ  </w:t>
            </w: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38BD737E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570485E9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center"/>
          </w:tcPr>
          <w:p w14:paraId="63920D04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153868" w:rsidRPr="00656009" w14:paraId="3BD4CFA5" w14:textId="77777777" w:rsidTr="003300B6">
        <w:trPr>
          <w:trHeight w:val="900"/>
        </w:trPr>
        <w:tc>
          <w:tcPr>
            <w:tcW w:w="4050" w:type="dxa"/>
            <w:tcBorders>
              <w:bottom w:val="single" w:sz="12" w:space="0" w:color="auto"/>
            </w:tcBorders>
            <w:vAlign w:val="center"/>
          </w:tcPr>
          <w:p w14:paraId="23D33997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 xml:space="preserve">التوقيع </w:t>
            </w: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7955201B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tcBorders>
              <w:bottom w:val="single" w:sz="12" w:space="0" w:color="auto"/>
            </w:tcBorders>
            <w:vAlign w:val="center"/>
          </w:tcPr>
          <w:p w14:paraId="51BDAC3C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tcBorders>
              <w:bottom w:val="single" w:sz="12" w:space="0" w:color="auto"/>
            </w:tcBorders>
            <w:vAlign w:val="center"/>
          </w:tcPr>
          <w:p w14:paraId="74856085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153868" w:rsidRPr="00656009" w14:paraId="0D536AF7" w14:textId="77777777" w:rsidTr="003300B6">
        <w:trPr>
          <w:trHeight w:val="630"/>
        </w:trPr>
        <w:tc>
          <w:tcPr>
            <w:tcW w:w="4050" w:type="dxa"/>
            <w:tcBorders>
              <w:top w:val="single" w:sz="12" w:space="0" w:color="auto"/>
            </w:tcBorders>
            <w:vAlign w:val="center"/>
          </w:tcPr>
          <w:p w14:paraId="6E2EB432" w14:textId="244C132B" w:rsidR="00153868" w:rsidRPr="00656009" w:rsidRDefault="00153868" w:rsidP="00656009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التدقيق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10C3D867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tcBorders>
              <w:top w:val="single" w:sz="12" w:space="0" w:color="auto"/>
            </w:tcBorders>
            <w:vAlign w:val="center"/>
          </w:tcPr>
          <w:p w14:paraId="4451B32C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اعتماد</w:t>
            </w:r>
          </w:p>
        </w:tc>
      </w:tr>
      <w:tr w:rsidR="00153868" w:rsidRPr="00656009" w14:paraId="60E1790A" w14:textId="77777777" w:rsidTr="003300B6">
        <w:trPr>
          <w:trHeight w:val="810"/>
        </w:trPr>
        <w:tc>
          <w:tcPr>
            <w:tcW w:w="4050" w:type="dxa"/>
            <w:vAlign w:val="center"/>
          </w:tcPr>
          <w:p w14:paraId="652E5ACA" w14:textId="77777777" w:rsidR="00153868" w:rsidRPr="00656009" w:rsidRDefault="00802986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 xml:space="preserve">شروق بنت </w:t>
            </w:r>
            <w:proofErr w:type="gramStart"/>
            <w:r w:rsidRPr="00656009">
              <w:rPr>
                <w:rFonts w:cs="Fanan" w:hint="cs"/>
                <w:sz w:val="30"/>
                <w:szCs w:val="30"/>
                <w:rtl/>
              </w:rPr>
              <w:t>عبدالله</w:t>
            </w:r>
            <w:proofErr w:type="gramEnd"/>
            <w:r w:rsidRPr="00656009">
              <w:rPr>
                <w:rFonts w:cs="Fanan" w:hint="cs"/>
                <w:sz w:val="30"/>
                <w:szCs w:val="30"/>
                <w:rtl/>
              </w:rPr>
              <w:t xml:space="preserve"> البخيت</w:t>
            </w:r>
          </w:p>
          <w:p w14:paraId="543B4040" w14:textId="6809ED80" w:rsidR="00802986" w:rsidRPr="00656009" w:rsidRDefault="000F5D3F" w:rsidP="0080298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>
              <w:rPr>
                <w:rFonts w:cs="Fanan" w:hint="cs"/>
                <w:sz w:val="30"/>
                <w:szCs w:val="30"/>
                <w:rtl/>
              </w:rPr>
              <w:t>مساعدة مدير مركز الوثائق والمحفوظات</w:t>
            </w:r>
          </w:p>
        </w:tc>
        <w:tc>
          <w:tcPr>
            <w:tcW w:w="722" w:type="dxa"/>
            <w:vAlign w:val="center"/>
          </w:tcPr>
          <w:p w14:paraId="001CABC6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66F67A35" w14:textId="77777777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عبدالرحمن بن مبارك العسّـوم</w:t>
            </w:r>
          </w:p>
          <w:p w14:paraId="18BB34B3" w14:textId="2DD75501" w:rsidR="00153868" w:rsidRPr="00656009" w:rsidRDefault="00153868" w:rsidP="003300B6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656009">
              <w:rPr>
                <w:rFonts w:cs="Fanan" w:hint="cs"/>
                <w:sz w:val="30"/>
                <w:szCs w:val="30"/>
                <w:rtl/>
              </w:rPr>
              <w:t>مدير مركز الوثائق و</w:t>
            </w:r>
            <w:r w:rsidR="00802986" w:rsidRPr="00656009">
              <w:rPr>
                <w:rFonts w:cs="Fanan" w:hint="cs"/>
                <w:sz w:val="30"/>
                <w:szCs w:val="30"/>
                <w:rtl/>
              </w:rPr>
              <w:t>المحفوظات</w:t>
            </w:r>
          </w:p>
        </w:tc>
      </w:tr>
      <w:tr w:rsidR="00153868" w14:paraId="18B95E9A" w14:textId="77777777" w:rsidTr="003300B6">
        <w:trPr>
          <w:trHeight w:val="810"/>
        </w:trPr>
        <w:tc>
          <w:tcPr>
            <w:tcW w:w="4050" w:type="dxa"/>
            <w:vAlign w:val="center"/>
          </w:tcPr>
          <w:p w14:paraId="44ED4F72" w14:textId="77777777" w:rsidR="00153868" w:rsidRDefault="00153868" w:rsidP="003300B6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  <w:tc>
          <w:tcPr>
            <w:tcW w:w="722" w:type="dxa"/>
            <w:vAlign w:val="center"/>
          </w:tcPr>
          <w:p w14:paraId="5F0DA7F2" w14:textId="77777777" w:rsidR="00153868" w:rsidRDefault="00153868" w:rsidP="003300B6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29F0DF75" w14:textId="77777777" w:rsidR="00153868" w:rsidRDefault="00153868" w:rsidP="003300B6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</w:tbl>
    <w:p w14:paraId="1A6EFE48" w14:textId="77777777" w:rsidR="007C1296" w:rsidRPr="00153868" w:rsidRDefault="007C1296" w:rsidP="00153868">
      <w:pPr>
        <w:rPr>
          <w:rtl/>
        </w:rPr>
      </w:pPr>
    </w:p>
    <w:sectPr w:rsidR="007C1296" w:rsidRPr="00153868" w:rsidSect="00FF18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531F6" w14:textId="77777777" w:rsidR="009162E4" w:rsidRDefault="009162E4" w:rsidP="00D75510">
      <w:r>
        <w:separator/>
      </w:r>
    </w:p>
  </w:endnote>
  <w:endnote w:type="continuationSeparator" w:id="0">
    <w:p w14:paraId="3CAE29FE" w14:textId="77777777" w:rsidR="009162E4" w:rsidRDefault="009162E4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C341" w14:textId="77777777" w:rsidR="00656009" w:rsidRDefault="0065600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12E74" w14:textId="77777777" w:rsidR="009373B4" w:rsidRDefault="009373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2C7D06" wp14:editId="04C521FB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667B9" w14:textId="6BCF708E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2C7D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344667B9" w14:textId="6BCF708E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9B542A6" wp14:editId="59CA9113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65D9A" w14:textId="77777777" w:rsidR="00656009" w:rsidRDefault="0065600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C0834" w14:textId="77777777" w:rsidR="009162E4" w:rsidRDefault="009162E4" w:rsidP="00D75510">
      <w:r>
        <w:separator/>
      </w:r>
    </w:p>
  </w:footnote>
  <w:footnote w:type="continuationSeparator" w:id="0">
    <w:p w14:paraId="57CD1D3F" w14:textId="77777777" w:rsidR="009162E4" w:rsidRDefault="009162E4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5F93F" w14:textId="77777777" w:rsidR="009373B4" w:rsidRDefault="00000000">
    <w:pPr>
      <w:pStyle w:val="a3"/>
    </w:pPr>
    <w:r>
      <w:rPr>
        <w:noProof/>
      </w:rPr>
      <w:pict w14:anchorId="6FA3C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C708C" w14:textId="77777777" w:rsidR="009373B4" w:rsidRDefault="009373B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05C539" wp14:editId="62C8DE7B">
              <wp:simplePos x="0" y="0"/>
              <wp:positionH relativeFrom="column">
                <wp:posOffset>4437380</wp:posOffset>
              </wp:positionH>
              <wp:positionV relativeFrom="paragraph">
                <wp:posOffset>1128395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DCBA19" w14:textId="09E5EFDA"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مركز الوثائق </w:t>
                          </w:r>
                          <w:r w:rsidR="00802986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والمحفوظات</w:t>
                          </w:r>
                        </w:p>
                        <w:p w14:paraId="22DC096E" w14:textId="77777777" w:rsidR="009373B4" w:rsidRDefault="009373B4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6E628B36" w14:textId="77777777" w:rsidR="004869CD" w:rsidRPr="004D245C" w:rsidRDefault="004869CD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5C5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9.4pt;margin-top:88.85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" filled="f" stroked="f">
              <v:textbox>
                <w:txbxContent>
                  <w:p w14:paraId="04DCBA19" w14:textId="09E5EFDA"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مركز الوثائق </w:t>
                    </w:r>
                    <w:r w:rsidR="00802986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والمحفوظات</w:t>
                    </w:r>
                  </w:p>
                  <w:p w14:paraId="22DC096E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6E628B36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D24B1AC" wp14:editId="73C0EC0C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A2654" w14:textId="77777777" w:rsidR="009373B4" w:rsidRDefault="00000000">
    <w:pPr>
      <w:pStyle w:val="a3"/>
    </w:pPr>
    <w:r>
      <w:rPr>
        <w:noProof/>
      </w:rPr>
      <w:pict w14:anchorId="4B2C7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2797208">
    <w:abstractNumId w:val="10"/>
  </w:num>
  <w:num w:numId="2" w16cid:durableId="154613641">
    <w:abstractNumId w:val="11"/>
  </w:num>
  <w:num w:numId="3" w16cid:durableId="940718578">
    <w:abstractNumId w:val="6"/>
  </w:num>
  <w:num w:numId="4" w16cid:durableId="12023286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9695722">
    <w:abstractNumId w:val="12"/>
  </w:num>
  <w:num w:numId="6" w16cid:durableId="1289971494">
    <w:abstractNumId w:val="5"/>
  </w:num>
  <w:num w:numId="7" w16cid:durableId="576478055">
    <w:abstractNumId w:val="4"/>
  </w:num>
  <w:num w:numId="8" w16cid:durableId="977953597">
    <w:abstractNumId w:val="3"/>
  </w:num>
  <w:num w:numId="9" w16cid:durableId="1594970789">
    <w:abstractNumId w:val="7"/>
  </w:num>
  <w:num w:numId="10" w16cid:durableId="420957524">
    <w:abstractNumId w:val="14"/>
  </w:num>
  <w:num w:numId="11" w16cid:durableId="560094346">
    <w:abstractNumId w:val="9"/>
  </w:num>
  <w:num w:numId="12" w16cid:durableId="1022243810">
    <w:abstractNumId w:val="12"/>
  </w:num>
  <w:num w:numId="13" w16cid:durableId="560946098">
    <w:abstractNumId w:val="15"/>
  </w:num>
  <w:num w:numId="14" w16cid:durableId="4171435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46878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6844446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14734743">
    <w:abstractNumId w:val="1"/>
  </w:num>
  <w:num w:numId="18" w16cid:durableId="327172616">
    <w:abstractNumId w:val="0"/>
  </w:num>
  <w:num w:numId="19" w16cid:durableId="195198736">
    <w:abstractNumId w:val="13"/>
  </w:num>
  <w:num w:numId="20" w16cid:durableId="19910547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10C31"/>
    <w:rsid w:val="00012536"/>
    <w:rsid w:val="00021C0A"/>
    <w:rsid w:val="00075373"/>
    <w:rsid w:val="0008304C"/>
    <w:rsid w:val="00091353"/>
    <w:rsid w:val="000A165F"/>
    <w:rsid w:val="000B12AB"/>
    <w:rsid w:val="000C1F5C"/>
    <w:rsid w:val="000F5D3F"/>
    <w:rsid w:val="000F6EF2"/>
    <w:rsid w:val="00104EB4"/>
    <w:rsid w:val="00133401"/>
    <w:rsid w:val="00140F27"/>
    <w:rsid w:val="001530A7"/>
    <w:rsid w:val="00153868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70EE4"/>
    <w:rsid w:val="002A3190"/>
    <w:rsid w:val="00325FFF"/>
    <w:rsid w:val="00395440"/>
    <w:rsid w:val="003A27D8"/>
    <w:rsid w:val="003B0529"/>
    <w:rsid w:val="003B169C"/>
    <w:rsid w:val="003E1162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5E55F5"/>
    <w:rsid w:val="006103BD"/>
    <w:rsid w:val="00624F06"/>
    <w:rsid w:val="00630A74"/>
    <w:rsid w:val="00656009"/>
    <w:rsid w:val="0068756F"/>
    <w:rsid w:val="006A5BE0"/>
    <w:rsid w:val="006E1CEB"/>
    <w:rsid w:val="00710608"/>
    <w:rsid w:val="0071326F"/>
    <w:rsid w:val="007422BA"/>
    <w:rsid w:val="00784C2C"/>
    <w:rsid w:val="007962CE"/>
    <w:rsid w:val="007A2BE1"/>
    <w:rsid w:val="007C1296"/>
    <w:rsid w:val="007D43D2"/>
    <w:rsid w:val="007F5770"/>
    <w:rsid w:val="00802986"/>
    <w:rsid w:val="00826544"/>
    <w:rsid w:val="00854173"/>
    <w:rsid w:val="00861A44"/>
    <w:rsid w:val="008D1BC8"/>
    <w:rsid w:val="009162E4"/>
    <w:rsid w:val="009210B9"/>
    <w:rsid w:val="009373B4"/>
    <w:rsid w:val="009478AB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73DEB"/>
    <w:rsid w:val="00A81720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C4D4B"/>
    <w:rsid w:val="00D26EFE"/>
    <w:rsid w:val="00D41D03"/>
    <w:rsid w:val="00D44D4C"/>
    <w:rsid w:val="00D75510"/>
    <w:rsid w:val="00DA40A8"/>
    <w:rsid w:val="00DB20DA"/>
    <w:rsid w:val="00E06B85"/>
    <w:rsid w:val="00E34783"/>
    <w:rsid w:val="00E67010"/>
    <w:rsid w:val="00EF6807"/>
    <w:rsid w:val="00F07C39"/>
    <w:rsid w:val="00F346E6"/>
    <w:rsid w:val="00F84BCB"/>
    <w:rsid w:val="00F91F8A"/>
    <w:rsid w:val="00FA655C"/>
    <w:rsid w:val="00FE094F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2144E0"/>
  <w14:defaultImageDpi w14:val="32767"/>
  <w15:docId w15:val="{FE1B62B2-59E3-468A-96F4-CDE27433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4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Shorooq Abdullah m Albakheet</cp:lastModifiedBy>
  <cp:revision>5</cp:revision>
  <cp:lastPrinted>2017-08-13T08:01:00Z</cp:lastPrinted>
  <dcterms:created xsi:type="dcterms:W3CDTF">2021-09-21T06:56:00Z</dcterms:created>
  <dcterms:modified xsi:type="dcterms:W3CDTF">2023-06-08T06:48:00Z</dcterms:modified>
</cp:coreProperties>
</file>